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94"/>
        <w:gridCol w:w="353"/>
        <w:gridCol w:w="1440"/>
        <w:gridCol w:w="725"/>
        <w:gridCol w:w="624"/>
        <w:gridCol w:w="92"/>
        <w:gridCol w:w="234"/>
        <w:gridCol w:w="486"/>
        <w:gridCol w:w="720"/>
        <w:gridCol w:w="1080"/>
        <w:gridCol w:w="360"/>
        <w:gridCol w:w="179"/>
        <w:gridCol w:w="721"/>
        <w:gridCol w:w="180"/>
        <w:gridCol w:w="179"/>
        <w:gridCol w:w="757"/>
        <w:gridCol w:w="237"/>
        <w:gridCol w:w="1527"/>
        <w:gridCol w:w="1893"/>
        <w:gridCol w:w="447"/>
        <w:gridCol w:w="273"/>
        <w:gridCol w:w="987"/>
      </w:tblGrid>
      <w:tr w:rsidR="003448D8" w14:paraId="46FFEAFA" w14:textId="77777777">
        <w:trPr>
          <w:cantSplit/>
        </w:trPr>
        <w:tc>
          <w:tcPr>
            <w:tcW w:w="2987" w:type="dxa"/>
            <w:gridSpan w:val="3"/>
            <w:tcBorders>
              <w:top w:val="single" w:sz="18" w:space="0" w:color="auto"/>
              <w:bottom w:val="nil"/>
            </w:tcBorders>
            <w:vAlign w:val="bottom"/>
          </w:tcPr>
          <w:p w14:paraId="5FAFE638" w14:textId="77777777" w:rsidR="0000631C" w:rsidRDefault="0000631C">
            <w:pPr>
              <w:jc w:val="center"/>
            </w:pPr>
          </w:p>
          <w:p w14:paraId="7A1FCDD4" w14:textId="77777777" w:rsidR="0000631C" w:rsidRDefault="00DD540C">
            <w:pPr>
              <w:jc w:val="center"/>
            </w:pPr>
            <w:r>
              <w:t xml:space="preserve">State of </w:t>
            </w:r>
            <w:smartTag w:uri="urn:schemas-microsoft-com:office:smarttags" w:element="State">
              <w:smartTag w:uri="urn:schemas-microsoft-com:office:smarttags" w:element="place">
                <w:r>
                  <w:t>Florida</w:t>
                </w:r>
              </w:smartTag>
            </w:smartTag>
          </w:p>
        </w:tc>
        <w:tc>
          <w:tcPr>
            <w:tcW w:w="725" w:type="dxa"/>
            <w:tcBorders>
              <w:top w:val="single" w:sz="18" w:space="0" w:color="auto"/>
              <w:right w:val="nil"/>
            </w:tcBorders>
          </w:tcPr>
          <w:p w14:paraId="312835E7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  <w:tc>
          <w:tcPr>
            <w:tcW w:w="3775" w:type="dxa"/>
            <w:gridSpan w:val="8"/>
            <w:tcBorders>
              <w:top w:val="single" w:sz="18" w:space="0" w:color="auto"/>
              <w:left w:val="nil"/>
            </w:tcBorders>
            <w:vAlign w:val="center"/>
          </w:tcPr>
          <w:p w14:paraId="6EA8AA5E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0" w:name="Text3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0"/>
          </w:p>
        </w:tc>
        <w:tc>
          <w:tcPr>
            <w:tcW w:w="2074" w:type="dxa"/>
            <w:gridSpan w:val="5"/>
            <w:tcBorders>
              <w:top w:val="single" w:sz="18" w:space="0" w:color="auto"/>
              <w:right w:val="nil"/>
            </w:tcBorders>
          </w:tcPr>
          <w:p w14:paraId="579CD4FA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t>Official Headquarters</w:t>
            </w:r>
          </w:p>
        </w:tc>
        <w:tc>
          <w:tcPr>
            <w:tcW w:w="3420" w:type="dxa"/>
            <w:gridSpan w:val="2"/>
            <w:tcBorders>
              <w:top w:val="single" w:sz="18" w:space="0" w:color="auto"/>
              <w:left w:val="nil"/>
            </w:tcBorders>
            <w:vAlign w:val="center"/>
          </w:tcPr>
          <w:p w14:paraId="36A36C56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"/>
          </w:p>
        </w:tc>
        <w:tc>
          <w:tcPr>
            <w:tcW w:w="720" w:type="dxa"/>
            <w:gridSpan w:val="2"/>
            <w:tcBorders>
              <w:top w:val="single" w:sz="18" w:space="0" w:color="auto"/>
              <w:bottom w:val="single" w:sz="4" w:space="0" w:color="auto"/>
              <w:right w:val="nil"/>
            </w:tcBorders>
          </w:tcPr>
          <w:p w14:paraId="36800033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t>Date</w:t>
            </w:r>
          </w:p>
        </w:tc>
        <w:tc>
          <w:tcPr>
            <w:tcW w:w="987" w:type="dxa"/>
            <w:tcBorders>
              <w:top w:val="single" w:sz="18" w:space="0" w:color="auto"/>
              <w:left w:val="nil"/>
            </w:tcBorders>
            <w:vAlign w:val="center"/>
          </w:tcPr>
          <w:p w14:paraId="67948003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"/>
          </w:p>
        </w:tc>
      </w:tr>
      <w:tr w:rsidR="003448D8" w14:paraId="24156B09" w14:textId="77777777">
        <w:trPr>
          <w:trHeight w:val="791"/>
        </w:trPr>
        <w:tc>
          <w:tcPr>
            <w:tcW w:w="2987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62E64445" w14:textId="77777777" w:rsidR="0000631C" w:rsidRDefault="00DD540C">
            <w:pPr>
              <w:jc w:val="center"/>
              <w:rPr>
                <w:sz w:val="16"/>
              </w:rPr>
            </w:pPr>
            <w:r>
              <w:rPr>
                <w:sz w:val="16"/>
              </w:rPr>
              <w:t>Authorization to Incur Travel Expenses</w:t>
            </w:r>
          </w:p>
        </w:tc>
        <w:tc>
          <w:tcPr>
            <w:tcW w:w="1349" w:type="dxa"/>
            <w:gridSpan w:val="2"/>
            <w:tcBorders>
              <w:bottom w:val="single" w:sz="4" w:space="0" w:color="auto"/>
              <w:right w:val="nil"/>
            </w:tcBorders>
          </w:tcPr>
          <w:p w14:paraId="36D607E6" w14:textId="77777777" w:rsidR="0000631C" w:rsidRDefault="00DD540C">
            <w:r>
              <w:rPr>
                <w:sz w:val="20"/>
              </w:rPr>
              <w:t>Department</w:t>
            </w:r>
          </w:p>
        </w:tc>
        <w:tc>
          <w:tcPr>
            <w:tcW w:w="3151" w:type="dxa"/>
            <w:gridSpan w:val="7"/>
            <w:tcBorders>
              <w:left w:val="nil"/>
              <w:bottom w:val="single" w:sz="4" w:space="0" w:color="auto"/>
            </w:tcBorders>
            <w:vAlign w:val="center"/>
          </w:tcPr>
          <w:p w14:paraId="4BF9CD8F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" w:name="Text3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"/>
          </w:p>
        </w:tc>
        <w:tc>
          <w:tcPr>
            <w:tcW w:w="1080" w:type="dxa"/>
            <w:gridSpan w:val="3"/>
            <w:tcBorders>
              <w:bottom w:val="single" w:sz="4" w:space="0" w:color="auto"/>
              <w:right w:val="nil"/>
            </w:tcBorders>
          </w:tcPr>
          <w:p w14:paraId="494FB9F8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t>Division</w:t>
            </w:r>
          </w:p>
        </w:tc>
        <w:tc>
          <w:tcPr>
            <w:tcW w:w="4414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29E42D4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"/>
          </w:p>
        </w:tc>
        <w:tc>
          <w:tcPr>
            <w:tcW w:w="72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C76696C" w14:textId="77777777" w:rsidR="0000631C" w:rsidRDefault="0000631C"/>
        </w:tc>
        <w:tc>
          <w:tcPr>
            <w:tcW w:w="987" w:type="dxa"/>
            <w:tcBorders>
              <w:left w:val="nil"/>
              <w:bottom w:val="single" w:sz="4" w:space="0" w:color="auto"/>
            </w:tcBorders>
          </w:tcPr>
          <w:p w14:paraId="45B74D18" w14:textId="77777777" w:rsidR="0000631C" w:rsidRDefault="0000631C"/>
        </w:tc>
      </w:tr>
      <w:tr w:rsidR="003448D8" w14:paraId="6F55AA2B" w14:textId="77777777">
        <w:trPr>
          <w:trHeight w:val="251"/>
        </w:trPr>
        <w:tc>
          <w:tcPr>
            <w:tcW w:w="2987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8C8C8C"/>
            <w:vAlign w:val="center"/>
          </w:tcPr>
          <w:p w14:paraId="64B7FF86" w14:textId="77777777" w:rsidR="0000631C" w:rsidRDefault="0000631C">
            <w:pPr>
              <w:jc w:val="center"/>
              <w:rPr>
                <w:sz w:val="16"/>
              </w:rPr>
            </w:pPr>
          </w:p>
        </w:tc>
        <w:tc>
          <w:tcPr>
            <w:tcW w:w="1349" w:type="dxa"/>
            <w:gridSpan w:val="2"/>
            <w:tcBorders>
              <w:left w:val="nil"/>
              <w:right w:val="nil"/>
            </w:tcBorders>
            <w:shd w:val="clear" w:color="auto" w:fill="8C8C8C"/>
          </w:tcPr>
          <w:p w14:paraId="01D2ADEC" w14:textId="77777777" w:rsidR="0000631C" w:rsidRDefault="0000631C"/>
        </w:tc>
        <w:tc>
          <w:tcPr>
            <w:tcW w:w="3151" w:type="dxa"/>
            <w:gridSpan w:val="7"/>
            <w:tcBorders>
              <w:left w:val="nil"/>
              <w:right w:val="nil"/>
            </w:tcBorders>
            <w:shd w:val="clear" w:color="auto" w:fill="8C8C8C"/>
            <w:vAlign w:val="center"/>
          </w:tcPr>
          <w:p w14:paraId="0A66DBFA" w14:textId="77777777" w:rsidR="0000631C" w:rsidRDefault="0000631C"/>
        </w:tc>
        <w:tc>
          <w:tcPr>
            <w:tcW w:w="1080" w:type="dxa"/>
            <w:gridSpan w:val="3"/>
            <w:tcBorders>
              <w:left w:val="nil"/>
              <w:right w:val="nil"/>
            </w:tcBorders>
            <w:shd w:val="clear" w:color="auto" w:fill="8C8C8C"/>
          </w:tcPr>
          <w:p w14:paraId="2711C3DD" w14:textId="77777777" w:rsidR="0000631C" w:rsidRDefault="0000631C"/>
        </w:tc>
        <w:tc>
          <w:tcPr>
            <w:tcW w:w="4414" w:type="dxa"/>
            <w:gridSpan w:val="4"/>
            <w:tcBorders>
              <w:left w:val="nil"/>
              <w:right w:val="nil"/>
            </w:tcBorders>
            <w:shd w:val="clear" w:color="auto" w:fill="8C8C8C"/>
            <w:vAlign w:val="center"/>
          </w:tcPr>
          <w:p w14:paraId="6F93CF0A" w14:textId="77777777" w:rsidR="0000631C" w:rsidRDefault="0000631C"/>
        </w:tc>
        <w:tc>
          <w:tcPr>
            <w:tcW w:w="720" w:type="dxa"/>
            <w:gridSpan w:val="2"/>
            <w:tcBorders>
              <w:left w:val="nil"/>
              <w:right w:val="nil"/>
            </w:tcBorders>
            <w:shd w:val="clear" w:color="auto" w:fill="8C8C8C"/>
          </w:tcPr>
          <w:p w14:paraId="147A9474" w14:textId="77777777" w:rsidR="0000631C" w:rsidRDefault="0000631C"/>
        </w:tc>
        <w:tc>
          <w:tcPr>
            <w:tcW w:w="987" w:type="dxa"/>
            <w:tcBorders>
              <w:left w:val="nil"/>
            </w:tcBorders>
            <w:shd w:val="clear" w:color="auto" w:fill="8C8C8C"/>
          </w:tcPr>
          <w:p w14:paraId="3D9DF1E5" w14:textId="77777777" w:rsidR="0000631C" w:rsidRDefault="0000631C"/>
        </w:tc>
      </w:tr>
      <w:tr w:rsidR="003448D8" w14:paraId="45DAC9F0" w14:textId="77777777">
        <w:trPr>
          <w:cantSplit/>
        </w:trPr>
        <w:tc>
          <w:tcPr>
            <w:tcW w:w="1547" w:type="dxa"/>
            <w:gridSpan w:val="2"/>
            <w:tcBorders>
              <w:bottom w:val="nil"/>
              <w:right w:val="nil"/>
            </w:tcBorders>
          </w:tcPr>
          <w:p w14:paraId="446E1481" w14:textId="77777777" w:rsidR="0000631C" w:rsidRDefault="00DD540C">
            <w:r>
              <w:rPr>
                <w:sz w:val="20"/>
              </w:rPr>
              <w:t>Purpose of Trip</w:t>
            </w:r>
            <w:r>
              <w:t>:</w:t>
            </w:r>
          </w:p>
        </w:tc>
        <w:tc>
          <w:tcPr>
            <w:tcW w:w="7777" w:type="dxa"/>
            <w:gridSpan w:val="14"/>
            <w:tcBorders>
              <w:left w:val="nil"/>
              <w:bottom w:val="nil"/>
              <w:right w:val="nil"/>
            </w:tcBorders>
            <w:vAlign w:val="center"/>
          </w:tcPr>
          <w:p w14:paraId="4E156D75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"/>
          </w:p>
        </w:tc>
        <w:tc>
          <w:tcPr>
            <w:tcW w:w="237" w:type="dxa"/>
            <w:tcBorders>
              <w:left w:val="nil"/>
              <w:bottom w:val="nil"/>
              <w:right w:val="single" w:sz="4" w:space="0" w:color="auto"/>
            </w:tcBorders>
          </w:tcPr>
          <w:p w14:paraId="2714FE1E" w14:textId="77777777" w:rsidR="0000631C" w:rsidRDefault="0000631C"/>
        </w:tc>
        <w:tc>
          <w:tcPr>
            <w:tcW w:w="1527" w:type="dxa"/>
            <w:tcBorders>
              <w:left w:val="single" w:sz="4" w:space="0" w:color="auto"/>
              <w:bottom w:val="nil"/>
            </w:tcBorders>
            <w:vAlign w:val="center"/>
          </w:tcPr>
          <w:p w14:paraId="6B658BDA" w14:textId="77777777" w:rsidR="0000631C" w:rsidRDefault="00DD54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Departure Date</w:t>
            </w:r>
          </w:p>
        </w:tc>
        <w:tc>
          <w:tcPr>
            <w:tcW w:w="2340" w:type="dxa"/>
            <w:gridSpan w:val="2"/>
            <w:tcBorders>
              <w:bottom w:val="nil"/>
            </w:tcBorders>
            <w:vAlign w:val="center"/>
          </w:tcPr>
          <w:p w14:paraId="31B32AEC" w14:textId="77777777" w:rsidR="0000631C" w:rsidRDefault="00DD54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Return Date</w:t>
            </w:r>
          </w:p>
        </w:tc>
        <w:tc>
          <w:tcPr>
            <w:tcW w:w="1260" w:type="dxa"/>
            <w:gridSpan w:val="2"/>
            <w:tcBorders>
              <w:bottom w:val="nil"/>
            </w:tcBorders>
            <w:vAlign w:val="center"/>
          </w:tcPr>
          <w:p w14:paraId="41827BF9" w14:textId="77777777" w:rsidR="0000631C" w:rsidRDefault="00DD54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Total Days</w:t>
            </w:r>
          </w:p>
        </w:tc>
      </w:tr>
      <w:tr w:rsidR="003448D8" w14:paraId="339E2101" w14:textId="77777777">
        <w:trPr>
          <w:trHeight w:val="90"/>
        </w:trPr>
        <w:tc>
          <w:tcPr>
            <w:tcW w:w="9324" w:type="dxa"/>
            <w:gridSpan w:val="16"/>
            <w:tcBorders>
              <w:top w:val="nil"/>
              <w:bottom w:val="nil"/>
              <w:right w:val="nil"/>
            </w:tcBorders>
          </w:tcPr>
          <w:p w14:paraId="7581C4CA" w14:textId="77777777" w:rsidR="0000631C" w:rsidRDefault="0000631C"/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6779F7" w14:textId="77777777" w:rsidR="0000631C" w:rsidRDefault="0000631C"/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</w:tcBorders>
          </w:tcPr>
          <w:p w14:paraId="32BEA085" w14:textId="77777777" w:rsidR="0000631C" w:rsidRDefault="0000631C"/>
        </w:tc>
        <w:tc>
          <w:tcPr>
            <w:tcW w:w="2340" w:type="dxa"/>
            <w:gridSpan w:val="2"/>
            <w:tcBorders>
              <w:top w:val="nil"/>
              <w:bottom w:val="nil"/>
            </w:tcBorders>
          </w:tcPr>
          <w:p w14:paraId="5620D319" w14:textId="77777777" w:rsidR="0000631C" w:rsidRDefault="0000631C"/>
        </w:tc>
        <w:tc>
          <w:tcPr>
            <w:tcW w:w="1260" w:type="dxa"/>
            <w:gridSpan w:val="2"/>
            <w:tcBorders>
              <w:top w:val="nil"/>
              <w:bottom w:val="nil"/>
            </w:tcBorders>
          </w:tcPr>
          <w:p w14:paraId="444F5C8B" w14:textId="77777777" w:rsidR="0000631C" w:rsidRDefault="0000631C"/>
        </w:tc>
      </w:tr>
      <w:tr w:rsidR="003448D8" w14:paraId="697BFE9D" w14:textId="77777777">
        <w:trPr>
          <w:trHeight w:val="477"/>
        </w:trPr>
        <w:tc>
          <w:tcPr>
            <w:tcW w:w="1194" w:type="dxa"/>
            <w:tcBorders>
              <w:top w:val="nil"/>
              <w:bottom w:val="single" w:sz="18" w:space="0" w:color="auto"/>
              <w:right w:val="nil"/>
            </w:tcBorders>
          </w:tcPr>
          <w:p w14:paraId="5464FB67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t>Destination:</w:t>
            </w:r>
          </w:p>
        </w:tc>
        <w:tc>
          <w:tcPr>
            <w:tcW w:w="8130" w:type="dxa"/>
            <w:gridSpan w:val="15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10D88AB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"/>
          </w:p>
        </w:tc>
        <w:tc>
          <w:tcPr>
            <w:tcW w:w="237" w:type="dxa"/>
            <w:tcBorders>
              <w:top w:val="nil"/>
              <w:left w:val="nil"/>
              <w:bottom w:val="single" w:sz="18" w:space="0" w:color="auto"/>
            </w:tcBorders>
          </w:tcPr>
          <w:p w14:paraId="3F40D154" w14:textId="77777777" w:rsidR="0000631C" w:rsidRDefault="0000631C"/>
        </w:tc>
        <w:tc>
          <w:tcPr>
            <w:tcW w:w="1527" w:type="dxa"/>
            <w:tcBorders>
              <w:top w:val="nil"/>
              <w:bottom w:val="single" w:sz="18" w:space="0" w:color="auto"/>
            </w:tcBorders>
            <w:vAlign w:val="center"/>
          </w:tcPr>
          <w:p w14:paraId="34AB48C0" w14:textId="77777777" w:rsidR="0000631C" w:rsidRDefault="00DD540C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"/>
          </w:p>
        </w:tc>
        <w:tc>
          <w:tcPr>
            <w:tcW w:w="2340" w:type="dxa"/>
            <w:gridSpan w:val="2"/>
            <w:tcBorders>
              <w:top w:val="nil"/>
              <w:bottom w:val="single" w:sz="18" w:space="0" w:color="auto"/>
            </w:tcBorders>
            <w:vAlign w:val="center"/>
          </w:tcPr>
          <w:p w14:paraId="2A12C14C" w14:textId="77777777" w:rsidR="0000631C" w:rsidRDefault="00DD540C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"/>
          </w:p>
        </w:tc>
        <w:tc>
          <w:tcPr>
            <w:tcW w:w="1260" w:type="dxa"/>
            <w:gridSpan w:val="2"/>
            <w:tcBorders>
              <w:top w:val="nil"/>
              <w:bottom w:val="single" w:sz="18" w:space="0" w:color="auto"/>
            </w:tcBorders>
            <w:vAlign w:val="center"/>
          </w:tcPr>
          <w:p w14:paraId="2C8E4864" w14:textId="77777777" w:rsidR="0000631C" w:rsidRDefault="00DD540C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9"/>
          </w:p>
        </w:tc>
      </w:tr>
      <w:tr w:rsidR="003448D8" w14:paraId="6A454B5F" w14:textId="77777777">
        <w:tc>
          <w:tcPr>
            <w:tcW w:w="9324" w:type="dxa"/>
            <w:gridSpan w:val="16"/>
            <w:tcBorders>
              <w:top w:val="single" w:sz="18" w:space="0" w:color="auto"/>
              <w:bottom w:val="nil"/>
              <w:right w:val="nil"/>
            </w:tcBorders>
          </w:tcPr>
          <w:p w14:paraId="54E3C884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t xml:space="preserve">Conference or convention travel: Explanation of benefits accruing to the State of </w:t>
            </w:r>
            <w:smartTag w:uri="urn:schemas-microsoft-com:office:smarttags" w:element="State">
              <w:smartTag w:uri="urn:schemas-microsoft-com:office:smarttags" w:element="place">
                <w:r>
                  <w:rPr>
                    <w:sz w:val="20"/>
                  </w:rPr>
                  <w:t>Florida</w:t>
                </w:r>
              </w:smartTag>
            </w:smartTag>
            <w:r>
              <w:rPr>
                <w:sz w:val="20"/>
              </w:rPr>
              <w:t xml:space="preserve"> </w:t>
            </w:r>
          </w:p>
        </w:tc>
        <w:tc>
          <w:tcPr>
            <w:tcW w:w="237" w:type="dxa"/>
            <w:tcBorders>
              <w:top w:val="single" w:sz="18" w:space="0" w:color="auto"/>
              <w:left w:val="nil"/>
              <w:bottom w:val="nil"/>
            </w:tcBorders>
          </w:tcPr>
          <w:p w14:paraId="419056FB" w14:textId="77777777" w:rsidR="0000631C" w:rsidRDefault="0000631C"/>
        </w:tc>
        <w:tc>
          <w:tcPr>
            <w:tcW w:w="1527" w:type="dxa"/>
            <w:tcBorders>
              <w:top w:val="single" w:sz="18" w:space="0" w:color="auto"/>
              <w:bottom w:val="nil"/>
            </w:tcBorders>
            <w:vAlign w:val="center"/>
          </w:tcPr>
          <w:p w14:paraId="5965ABA8" w14:textId="77777777" w:rsidR="0000631C" w:rsidRDefault="00DD54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Departure Time</w:t>
            </w:r>
          </w:p>
        </w:tc>
        <w:tc>
          <w:tcPr>
            <w:tcW w:w="2340" w:type="dxa"/>
            <w:gridSpan w:val="2"/>
            <w:tcBorders>
              <w:top w:val="single" w:sz="18" w:space="0" w:color="auto"/>
              <w:bottom w:val="nil"/>
            </w:tcBorders>
            <w:vAlign w:val="center"/>
          </w:tcPr>
          <w:p w14:paraId="2C772905" w14:textId="77777777" w:rsidR="0000631C" w:rsidRDefault="00DD54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Return Time</w:t>
            </w:r>
          </w:p>
        </w:tc>
        <w:tc>
          <w:tcPr>
            <w:tcW w:w="1260" w:type="dxa"/>
            <w:gridSpan w:val="2"/>
            <w:tcBorders>
              <w:top w:val="single" w:sz="18" w:space="0" w:color="auto"/>
              <w:bottom w:val="nil"/>
            </w:tcBorders>
            <w:vAlign w:val="center"/>
          </w:tcPr>
          <w:p w14:paraId="726D6840" w14:textId="77777777" w:rsidR="0000631C" w:rsidRDefault="00DD54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Trip Number</w:t>
            </w:r>
          </w:p>
        </w:tc>
      </w:tr>
      <w:tr w:rsidR="003448D8" w14:paraId="66B1547D" w14:textId="77777777">
        <w:tc>
          <w:tcPr>
            <w:tcW w:w="9324" w:type="dxa"/>
            <w:gridSpan w:val="16"/>
            <w:tcBorders>
              <w:top w:val="nil"/>
              <w:bottom w:val="nil"/>
              <w:right w:val="nil"/>
            </w:tcBorders>
            <w:vAlign w:val="center"/>
          </w:tcPr>
          <w:p w14:paraId="7F69598B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0" w:name="Text1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0"/>
          </w:p>
        </w:tc>
        <w:tc>
          <w:tcPr>
            <w:tcW w:w="237" w:type="dxa"/>
            <w:tcBorders>
              <w:top w:val="nil"/>
              <w:left w:val="nil"/>
              <w:bottom w:val="nil"/>
            </w:tcBorders>
          </w:tcPr>
          <w:p w14:paraId="079D2821" w14:textId="77777777" w:rsidR="0000631C" w:rsidRDefault="0000631C"/>
        </w:tc>
        <w:tc>
          <w:tcPr>
            <w:tcW w:w="1527" w:type="dxa"/>
            <w:tcBorders>
              <w:top w:val="nil"/>
              <w:bottom w:val="nil"/>
            </w:tcBorders>
          </w:tcPr>
          <w:p w14:paraId="33192C91" w14:textId="77777777" w:rsidR="0000631C" w:rsidRDefault="0000631C"/>
        </w:tc>
        <w:tc>
          <w:tcPr>
            <w:tcW w:w="2340" w:type="dxa"/>
            <w:gridSpan w:val="2"/>
            <w:tcBorders>
              <w:top w:val="nil"/>
              <w:bottom w:val="nil"/>
            </w:tcBorders>
          </w:tcPr>
          <w:p w14:paraId="67CF8174" w14:textId="77777777" w:rsidR="0000631C" w:rsidRDefault="0000631C"/>
        </w:tc>
        <w:tc>
          <w:tcPr>
            <w:tcW w:w="1260" w:type="dxa"/>
            <w:gridSpan w:val="2"/>
            <w:tcBorders>
              <w:top w:val="nil"/>
              <w:bottom w:val="nil"/>
            </w:tcBorders>
          </w:tcPr>
          <w:p w14:paraId="1EA6239F" w14:textId="77777777" w:rsidR="0000631C" w:rsidRDefault="0000631C"/>
        </w:tc>
      </w:tr>
      <w:tr w:rsidR="003448D8" w14:paraId="72779A13" w14:textId="77777777">
        <w:tc>
          <w:tcPr>
            <w:tcW w:w="9324" w:type="dxa"/>
            <w:gridSpan w:val="16"/>
            <w:tcBorders>
              <w:top w:val="nil"/>
              <w:bottom w:val="nil"/>
              <w:right w:val="nil"/>
            </w:tcBorders>
            <w:vAlign w:val="center"/>
          </w:tcPr>
          <w:p w14:paraId="3C03356C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1" w:name="Text4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1"/>
          </w:p>
        </w:tc>
        <w:tc>
          <w:tcPr>
            <w:tcW w:w="237" w:type="dxa"/>
            <w:tcBorders>
              <w:top w:val="nil"/>
              <w:left w:val="nil"/>
              <w:bottom w:val="nil"/>
            </w:tcBorders>
          </w:tcPr>
          <w:p w14:paraId="62254D4B" w14:textId="77777777" w:rsidR="0000631C" w:rsidRDefault="0000631C"/>
        </w:tc>
        <w:tc>
          <w:tcPr>
            <w:tcW w:w="1527" w:type="dxa"/>
            <w:tcBorders>
              <w:top w:val="nil"/>
              <w:bottom w:val="nil"/>
            </w:tcBorders>
          </w:tcPr>
          <w:p w14:paraId="4C132703" w14:textId="77777777" w:rsidR="0000631C" w:rsidRDefault="00DD540C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"/>
          </w:p>
        </w:tc>
        <w:tc>
          <w:tcPr>
            <w:tcW w:w="2340" w:type="dxa"/>
            <w:gridSpan w:val="2"/>
            <w:tcBorders>
              <w:top w:val="nil"/>
              <w:bottom w:val="nil"/>
            </w:tcBorders>
          </w:tcPr>
          <w:p w14:paraId="15CC8618" w14:textId="77777777" w:rsidR="0000631C" w:rsidRDefault="00DD540C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3"/>
          </w:p>
        </w:tc>
        <w:tc>
          <w:tcPr>
            <w:tcW w:w="1260" w:type="dxa"/>
            <w:gridSpan w:val="2"/>
            <w:tcBorders>
              <w:top w:val="nil"/>
              <w:bottom w:val="nil"/>
            </w:tcBorders>
          </w:tcPr>
          <w:p w14:paraId="6240FEB0" w14:textId="77777777" w:rsidR="0000631C" w:rsidRDefault="00DD540C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4"/>
          </w:p>
        </w:tc>
      </w:tr>
      <w:tr w:rsidR="003448D8" w14:paraId="3313D077" w14:textId="77777777">
        <w:tc>
          <w:tcPr>
            <w:tcW w:w="9324" w:type="dxa"/>
            <w:gridSpan w:val="16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15EB992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5" w:name="Text4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5"/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</w:tcBorders>
          </w:tcPr>
          <w:p w14:paraId="5A01FAD1" w14:textId="77777777" w:rsidR="0000631C" w:rsidRDefault="0000631C"/>
        </w:tc>
        <w:tc>
          <w:tcPr>
            <w:tcW w:w="1527" w:type="dxa"/>
            <w:tcBorders>
              <w:top w:val="nil"/>
              <w:bottom w:val="single" w:sz="4" w:space="0" w:color="auto"/>
            </w:tcBorders>
          </w:tcPr>
          <w:p w14:paraId="1900099B" w14:textId="77777777" w:rsidR="0000631C" w:rsidRDefault="0000631C"/>
        </w:tc>
        <w:tc>
          <w:tcPr>
            <w:tcW w:w="2340" w:type="dxa"/>
            <w:gridSpan w:val="2"/>
            <w:tcBorders>
              <w:top w:val="nil"/>
              <w:bottom w:val="single" w:sz="4" w:space="0" w:color="auto"/>
            </w:tcBorders>
          </w:tcPr>
          <w:p w14:paraId="317D4571" w14:textId="77777777" w:rsidR="0000631C" w:rsidRDefault="0000631C"/>
        </w:tc>
        <w:tc>
          <w:tcPr>
            <w:tcW w:w="1260" w:type="dxa"/>
            <w:gridSpan w:val="2"/>
            <w:tcBorders>
              <w:top w:val="nil"/>
              <w:bottom w:val="single" w:sz="4" w:space="0" w:color="auto"/>
            </w:tcBorders>
          </w:tcPr>
          <w:p w14:paraId="2DDDDA7E" w14:textId="77777777" w:rsidR="0000631C" w:rsidRDefault="0000631C"/>
        </w:tc>
      </w:tr>
      <w:tr w:rsidR="003448D8" w14:paraId="50243A89" w14:textId="77777777">
        <w:tc>
          <w:tcPr>
            <w:tcW w:w="9324" w:type="dxa"/>
            <w:gridSpan w:val="16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A314404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t>Total Estimated Per Diem: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0B1EAC" w14:textId="77777777" w:rsidR="0000631C" w:rsidRDefault="0000631C"/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A4A8CB" w14:textId="77777777" w:rsidR="0000631C" w:rsidRDefault="0000631C"/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EC3468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6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3A3709F" w14:textId="77777777" w:rsidR="0000631C" w:rsidRDefault="0000631C"/>
        </w:tc>
      </w:tr>
      <w:tr w:rsidR="003448D8" w14:paraId="62800400" w14:textId="77777777">
        <w:tc>
          <w:tcPr>
            <w:tcW w:w="9324" w:type="dxa"/>
            <w:gridSpan w:val="16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8E66B25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t>Registration Fee: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A927F5" w14:textId="77777777" w:rsidR="0000631C" w:rsidRDefault="0000631C"/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6EC0B7" w14:textId="77777777" w:rsidR="0000631C" w:rsidRDefault="0000631C"/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E3F6BD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7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17D645D" w14:textId="77777777" w:rsidR="0000631C" w:rsidRDefault="0000631C"/>
        </w:tc>
      </w:tr>
      <w:tr w:rsidR="003448D8" w14:paraId="2B717453" w14:textId="77777777">
        <w:tc>
          <w:tcPr>
            <w:tcW w:w="9324" w:type="dxa"/>
            <w:gridSpan w:val="16"/>
            <w:tcBorders>
              <w:top w:val="single" w:sz="4" w:space="0" w:color="auto"/>
              <w:bottom w:val="single" w:sz="18" w:space="0" w:color="auto"/>
              <w:right w:val="nil"/>
            </w:tcBorders>
          </w:tcPr>
          <w:p w14:paraId="64265807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t>Car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2E0BF131" w14:textId="77777777" w:rsidR="0000631C" w:rsidRDefault="0000631C"/>
        </w:tc>
        <w:tc>
          <w:tcPr>
            <w:tcW w:w="1527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1B30A6D1" w14:textId="77777777" w:rsidR="0000631C" w:rsidRDefault="0000631C"/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347C5460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8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18" w:space="0" w:color="auto"/>
            </w:tcBorders>
          </w:tcPr>
          <w:p w14:paraId="20BDC669" w14:textId="77777777" w:rsidR="0000631C" w:rsidRDefault="0000631C"/>
        </w:tc>
      </w:tr>
      <w:tr w:rsidR="003448D8" w14:paraId="75CFCE6E" w14:textId="77777777">
        <w:trPr>
          <w:cantSplit/>
          <w:trHeight w:val="548"/>
        </w:trPr>
        <w:tc>
          <w:tcPr>
            <w:tcW w:w="1194" w:type="dxa"/>
            <w:tcBorders>
              <w:top w:val="single" w:sz="18" w:space="0" w:color="auto"/>
              <w:bottom w:val="nil"/>
              <w:right w:val="nil"/>
            </w:tcBorders>
          </w:tcPr>
          <w:p w14:paraId="3A886740" w14:textId="77777777" w:rsidR="0000631C" w:rsidRDefault="00DD540C">
            <w:pPr>
              <w:pStyle w:val="Heading1"/>
            </w:pPr>
            <w:r>
              <w:t>Motel</w:t>
            </w:r>
          </w:p>
        </w:tc>
        <w:tc>
          <w:tcPr>
            <w:tcW w:w="3954" w:type="dxa"/>
            <w:gridSpan w:val="7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1DEDC696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t>Motel</w:t>
            </w:r>
          </w:p>
        </w:tc>
        <w:tc>
          <w:tcPr>
            <w:tcW w:w="2160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45E83525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t>Confirm</w:t>
            </w:r>
          </w:p>
        </w:tc>
        <w:tc>
          <w:tcPr>
            <w:tcW w:w="1080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784B9F4F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t>Rate</w:t>
            </w:r>
          </w:p>
        </w:tc>
        <w:tc>
          <w:tcPr>
            <w:tcW w:w="936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82B95DC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t>Nights</w:t>
            </w:r>
          </w:p>
        </w:tc>
        <w:tc>
          <w:tcPr>
            <w:tcW w:w="23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0B20CBA7" w14:textId="77777777" w:rsidR="0000631C" w:rsidRDefault="0000631C"/>
        </w:tc>
        <w:tc>
          <w:tcPr>
            <w:tcW w:w="152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4317806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t>Cost</w:t>
            </w:r>
          </w:p>
        </w:tc>
        <w:tc>
          <w:tcPr>
            <w:tcW w:w="2340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8D6340D" w14:textId="77777777" w:rsidR="0000631C" w:rsidRDefault="0000631C"/>
        </w:tc>
        <w:tc>
          <w:tcPr>
            <w:tcW w:w="1260" w:type="dxa"/>
            <w:gridSpan w:val="2"/>
            <w:tcBorders>
              <w:top w:val="single" w:sz="18" w:space="0" w:color="auto"/>
              <w:left w:val="nil"/>
              <w:bottom w:val="nil"/>
            </w:tcBorders>
          </w:tcPr>
          <w:p w14:paraId="4C97C790" w14:textId="77777777" w:rsidR="0000631C" w:rsidRDefault="0000631C"/>
        </w:tc>
      </w:tr>
      <w:tr w:rsidR="003448D8" w14:paraId="5CD9F938" w14:textId="77777777">
        <w:trPr>
          <w:cantSplit/>
        </w:trPr>
        <w:tc>
          <w:tcPr>
            <w:tcW w:w="1194" w:type="dxa"/>
            <w:tcBorders>
              <w:top w:val="nil"/>
              <w:bottom w:val="nil"/>
              <w:right w:val="nil"/>
            </w:tcBorders>
          </w:tcPr>
          <w:p w14:paraId="402F3A1D" w14:textId="77777777" w:rsidR="0000631C" w:rsidRDefault="0000631C"/>
        </w:tc>
        <w:tc>
          <w:tcPr>
            <w:tcW w:w="395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53097" w14:textId="77777777" w:rsidR="0000631C" w:rsidRDefault="00DD540C"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60AB1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0"/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4E943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1"/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59BB0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2"/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2DA27B97" w14:textId="77777777" w:rsidR="0000631C" w:rsidRDefault="0000631C"/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C22BA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3"/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7D0F5D" w14:textId="77777777" w:rsidR="0000631C" w:rsidRDefault="0000631C"/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</w:tcBorders>
          </w:tcPr>
          <w:p w14:paraId="00C33BCE" w14:textId="77777777" w:rsidR="0000631C" w:rsidRDefault="0000631C"/>
        </w:tc>
      </w:tr>
      <w:tr w:rsidR="003448D8" w14:paraId="561DCFD5" w14:textId="77777777">
        <w:trPr>
          <w:trHeight w:val="413"/>
        </w:trPr>
        <w:tc>
          <w:tcPr>
            <w:tcW w:w="9324" w:type="dxa"/>
            <w:gridSpan w:val="16"/>
            <w:tcBorders>
              <w:top w:val="nil"/>
              <w:bottom w:val="single" w:sz="18" w:space="0" w:color="auto"/>
              <w:right w:val="nil"/>
            </w:tcBorders>
          </w:tcPr>
          <w:p w14:paraId="313AB9B4" w14:textId="77777777" w:rsidR="0000631C" w:rsidRDefault="0000631C"/>
        </w:tc>
        <w:tc>
          <w:tcPr>
            <w:tcW w:w="23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4F303F6" w14:textId="77777777" w:rsidR="0000631C" w:rsidRDefault="0000631C"/>
        </w:tc>
        <w:tc>
          <w:tcPr>
            <w:tcW w:w="152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69EBB87A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4" w:name="Text3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4"/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1310FE6F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5" w:name="Text1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5"/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18" w:space="0" w:color="auto"/>
            </w:tcBorders>
          </w:tcPr>
          <w:p w14:paraId="0DFDA133" w14:textId="77777777" w:rsidR="0000631C" w:rsidRDefault="0000631C"/>
        </w:tc>
      </w:tr>
      <w:tr w:rsidR="003448D8" w14:paraId="4443749B" w14:textId="77777777">
        <w:trPr>
          <w:cantSplit/>
          <w:trHeight w:val="494"/>
        </w:trPr>
        <w:tc>
          <w:tcPr>
            <w:tcW w:w="1194" w:type="dxa"/>
            <w:tcBorders>
              <w:top w:val="single" w:sz="18" w:space="0" w:color="auto"/>
              <w:bottom w:val="nil"/>
              <w:right w:val="nil"/>
            </w:tcBorders>
          </w:tcPr>
          <w:p w14:paraId="50BB01F5" w14:textId="77777777" w:rsidR="0000631C" w:rsidRDefault="00DD540C">
            <w:pPr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Airline</w:t>
            </w:r>
          </w:p>
        </w:tc>
        <w:tc>
          <w:tcPr>
            <w:tcW w:w="3234" w:type="dxa"/>
            <w:gridSpan w:val="5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3146FD34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t>Airline</w:t>
            </w:r>
          </w:p>
        </w:tc>
        <w:tc>
          <w:tcPr>
            <w:tcW w:w="1440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B6C8EA2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t>Dep. Flight</w:t>
            </w:r>
          </w:p>
        </w:tc>
        <w:tc>
          <w:tcPr>
            <w:tcW w:w="1080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5EA88F0D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t>Time</w:t>
            </w:r>
          </w:p>
        </w:tc>
        <w:tc>
          <w:tcPr>
            <w:tcW w:w="1260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384DA64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t>Ret. Flight</w:t>
            </w:r>
          </w:p>
        </w:tc>
        <w:tc>
          <w:tcPr>
            <w:tcW w:w="1116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1ABADAB0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t>Time</w:t>
            </w:r>
          </w:p>
        </w:tc>
        <w:tc>
          <w:tcPr>
            <w:tcW w:w="23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0D6459CC" w14:textId="77777777" w:rsidR="0000631C" w:rsidRDefault="0000631C">
            <w:pPr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5DD5A200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t>Cost</w:t>
            </w:r>
          </w:p>
        </w:tc>
        <w:tc>
          <w:tcPr>
            <w:tcW w:w="2340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7B4D15C" w14:textId="77777777" w:rsidR="0000631C" w:rsidRDefault="0000631C"/>
        </w:tc>
        <w:tc>
          <w:tcPr>
            <w:tcW w:w="1260" w:type="dxa"/>
            <w:gridSpan w:val="2"/>
            <w:tcBorders>
              <w:top w:val="single" w:sz="18" w:space="0" w:color="auto"/>
              <w:left w:val="nil"/>
              <w:bottom w:val="nil"/>
            </w:tcBorders>
          </w:tcPr>
          <w:p w14:paraId="1ED09DD3" w14:textId="77777777" w:rsidR="0000631C" w:rsidRDefault="0000631C"/>
        </w:tc>
      </w:tr>
      <w:tr w:rsidR="003448D8" w14:paraId="261E0D88" w14:textId="77777777">
        <w:trPr>
          <w:cantSplit/>
        </w:trPr>
        <w:tc>
          <w:tcPr>
            <w:tcW w:w="1194" w:type="dxa"/>
            <w:tcBorders>
              <w:top w:val="nil"/>
              <w:bottom w:val="nil"/>
              <w:right w:val="nil"/>
            </w:tcBorders>
          </w:tcPr>
          <w:p w14:paraId="6ADD26B0" w14:textId="77777777" w:rsidR="0000631C" w:rsidRDefault="0000631C"/>
        </w:tc>
        <w:tc>
          <w:tcPr>
            <w:tcW w:w="323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2199C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6" w:name="Text2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6"/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D5042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7" w:name="Text2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7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CE4F8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8" w:name="Text3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8"/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8D4A2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9" w:name="Text2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9"/>
          </w:p>
        </w:tc>
        <w:tc>
          <w:tcPr>
            <w:tcW w:w="11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24330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0" w:name="Text2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0"/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4D88577D" w14:textId="77777777" w:rsidR="0000631C" w:rsidRDefault="0000631C"/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12218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1" w:name="Text2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1"/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D5915E" w14:textId="77777777" w:rsidR="0000631C" w:rsidRDefault="0000631C"/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</w:tcBorders>
          </w:tcPr>
          <w:p w14:paraId="603681CA" w14:textId="77777777" w:rsidR="0000631C" w:rsidRDefault="0000631C"/>
        </w:tc>
      </w:tr>
      <w:tr w:rsidR="003448D8" w14:paraId="47055D7E" w14:textId="77777777">
        <w:tc>
          <w:tcPr>
            <w:tcW w:w="9324" w:type="dxa"/>
            <w:gridSpan w:val="16"/>
            <w:tcBorders>
              <w:top w:val="nil"/>
              <w:bottom w:val="nil"/>
              <w:right w:val="nil"/>
            </w:tcBorders>
          </w:tcPr>
          <w:p w14:paraId="69F9EA81" w14:textId="77777777" w:rsidR="0000631C" w:rsidRDefault="0000631C"/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33A6375F" w14:textId="77777777" w:rsidR="0000631C" w:rsidRDefault="0000631C"/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70F8E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2" w:name="Text3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2"/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C7E79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3" w:name="Text3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3"/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</w:tcBorders>
          </w:tcPr>
          <w:p w14:paraId="685CB129" w14:textId="77777777" w:rsidR="0000631C" w:rsidRDefault="0000631C"/>
        </w:tc>
      </w:tr>
      <w:tr w:rsidR="003448D8" w14:paraId="03C21237" w14:textId="77777777">
        <w:trPr>
          <w:trHeight w:val="315"/>
        </w:trPr>
        <w:tc>
          <w:tcPr>
            <w:tcW w:w="9324" w:type="dxa"/>
            <w:gridSpan w:val="16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33E07E52" w14:textId="77777777" w:rsidR="0000631C" w:rsidRDefault="00DD540C">
            <w:pPr>
              <w:pStyle w:val="Heading2"/>
            </w:pPr>
            <w:r>
              <w:t>TOTAL ESTIMATED COST FOR TRIP</w:t>
            </w:r>
          </w:p>
        </w:tc>
        <w:tc>
          <w:tcPr>
            <w:tcW w:w="23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465AD792" w14:textId="77777777" w:rsidR="0000631C" w:rsidRDefault="0000631C"/>
        </w:tc>
        <w:tc>
          <w:tcPr>
            <w:tcW w:w="152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260CD654" w14:textId="77777777" w:rsidR="0000631C" w:rsidRDefault="0000631C"/>
        </w:tc>
        <w:tc>
          <w:tcPr>
            <w:tcW w:w="2340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58729A2" w14:textId="77777777" w:rsidR="0000631C" w:rsidRDefault="00DD540C"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4" w:name="Text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  <w:tc>
          <w:tcPr>
            <w:tcW w:w="1260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</w:tcBorders>
          </w:tcPr>
          <w:p w14:paraId="3D5512E1" w14:textId="77777777" w:rsidR="0000631C" w:rsidRDefault="0000631C"/>
        </w:tc>
      </w:tr>
      <w:tr w:rsidR="003448D8" w14:paraId="66B7AD28" w14:textId="77777777">
        <w:trPr>
          <w:trHeight w:val="414"/>
        </w:trPr>
        <w:tc>
          <w:tcPr>
            <w:tcW w:w="1194" w:type="dxa"/>
            <w:tcBorders>
              <w:top w:val="single" w:sz="18" w:space="0" w:color="auto"/>
              <w:bottom w:val="nil"/>
              <w:right w:val="nil"/>
            </w:tcBorders>
          </w:tcPr>
          <w:p w14:paraId="47417E9A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  <w:u w:val="single"/>
              </w:rPr>
              <w:t>Comments</w:t>
            </w:r>
            <w:r>
              <w:rPr>
                <w:sz w:val="20"/>
              </w:rPr>
              <w:t xml:space="preserve">:  </w:t>
            </w:r>
          </w:p>
        </w:tc>
        <w:tc>
          <w:tcPr>
            <w:tcW w:w="8130" w:type="dxa"/>
            <w:gridSpan w:val="15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36A2C3BF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5" w:name="Text3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5"/>
          </w:p>
        </w:tc>
        <w:tc>
          <w:tcPr>
            <w:tcW w:w="23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D3C3C26" w14:textId="77777777" w:rsidR="0000631C" w:rsidRDefault="0000631C"/>
        </w:tc>
        <w:tc>
          <w:tcPr>
            <w:tcW w:w="152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2ADC3567" w14:textId="77777777" w:rsidR="0000631C" w:rsidRDefault="0000631C">
            <w:pPr>
              <w:rPr>
                <w:sz w:val="20"/>
              </w:rPr>
            </w:pPr>
          </w:p>
        </w:tc>
        <w:tc>
          <w:tcPr>
            <w:tcW w:w="2340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CF981B7" w14:textId="77777777" w:rsidR="0000631C" w:rsidRDefault="0000631C">
            <w:pPr>
              <w:rPr>
                <w:sz w:val="20"/>
              </w:rPr>
            </w:pPr>
          </w:p>
        </w:tc>
        <w:tc>
          <w:tcPr>
            <w:tcW w:w="1260" w:type="dxa"/>
            <w:gridSpan w:val="2"/>
            <w:tcBorders>
              <w:top w:val="single" w:sz="18" w:space="0" w:color="auto"/>
              <w:left w:val="nil"/>
              <w:bottom w:val="nil"/>
            </w:tcBorders>
          </w:tcPr>
          <w:p w14:paraId="6AF22664" w14:textId="77777777" w:rsidR="0000631C" w:rsidRDefault="0000631C">
            <w:pPr>
              <w:rPr>
                <w:sz w:val="20"/>
              </w:rPr>
            </w:pPr>
          </w:p>
        </w:tc>
      </w:tr>
      <w:tr w:rsidR="003448D8" w14:paraId="719C55E2" w14:textId="77777777">
        <w:trPr>
          <w:trHeight w:val="495"/>
        </w:trPr>
        <w:tc>
          <w:tcPr>
            <w:tcW w:w="9324" w:type="dxa"/>
            <w:gridSpan w:val="16"/>
            <w:tcBorders>
              <w:top w:val="nil"/>
              <w:bottom w:val="nil"/>
              <w:right w:val="nil"/>
            </w:tcBorders>
            <w:vAlign w:val="center"/>
          </w:tcPr>
          <w:p w14:paraId="2F7AC7DA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6" w:name="Text3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6"/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1451B464" w14:textId="77777777" w:rsidR="0000631C" w:rsidRDefault="0000631C"/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14:paraId="1D820AAA" w14:textId="77777777" w:rsidR="0000631C" w:rsidRDefault="0000631C">
            <w:pPr>
              <w:rPr>
                <w:sz w:val="20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DFE74A" w14:textId="77777777" w:rsidR="0000631C" w:rsidRDefault="0000631C">
            <w:pPr>
              <w:rPr>
                <w:sz w:val="20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</w:tcBorders>
          </w:tcPr>
          <w:p w14:paraId="48B8B8F4" w14:textId="77777777" w:rsidR="0000631C" w:rsidRDefault="0000631C">
            <w:pPr>
              <w:rPr>
                <w:sz w:val="20"/>
              </w:rPr>
            </w:pPr>
          </w:p>
        </w:tc>
      </w:tr>
      <w:tr w:rsidR="003448D8" w14:paraId="549FB5C8" w14:textId="77777777">
        <w:trPr>
          <w:trHeight w:val="459"/>
        </w:trPr>
        <w:tc>
          <w:tcPr>
            <w:tcW w:w="9324" w:type="dxa"/>
            <w:gridSpan w:val="16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597B8DD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7" w:name="Text3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7"/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9BB034" w14:textId="77777777" w:rsidR="0000631C" w:rsidRDefault="0000631C"/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C3A465" w14:textId="77777777" w:rsidR="0000631C" w:rsidRDefault="0000631C">
            <w:pPr>
              <w:rPr>
                <w:sz w:val="20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866093" w14:textId="77777777" w:rsidR="0000631C" w:rsidRDefault="0000631C">
            <w:pPr>
              <w:rPr>
                <w:sz w:val="20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7933D5D8" w14:textId="77777777" w:rsidR="0000631C" w:rsidRDefault="0000631C">
            <w:pPr>
              <w:rPr>
                <w:sz w:val="20"/>
              </w:rPr>
            </w:pPr>
          </w:p>
        </w:tc>
      </w:tr>
      <w:tr w:rsidR="003448D8" w14:paraId="3137AE90" w14:textId="77777777">
        <w:trPr>
          <w:trHeight w:val="368"/>
        </w:trPr>
        <w:tc>
          <w:tcPr>
            <w:tcW w:w="9324" w:type="dxa"/>
            <w:gridSpan w:val="16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8C8C8C"/>
          </w:tcPr>
          <w:p w14:paraId="0E0D8C4E" w14:textId="77777777" w:rsidR="0000631C" w:rsidRDefault="0000631C"/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C8C8C"/>
          </w:tcPr>
          <w:p w14:paraId="38CC4D39" w14:textId="77777777" w:rsidR="0000631C" w:rsidRDefault="0000631C"/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C8C8C"/>
          </w:tcPr>
          <w:p w14:paraId="10BB6917" w14:textId="77777777" w:rsidR="0000631C" w:rsidRDefault="0000631C"/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C8C8C"/>
          </w:tcPr>
          <w:p w14:paraId="00BB419F" w14:textId="77777777" w:rsidR="0000631C" w:rsidRDefault="0000631C"/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8C8C8C"/>
          </w:tcPr>
          <w:p w14:paraId="2AD10EF6" w14:textId="77777777" w:rsidR="0000631C" w:rsidRDefault="0000631C"/>
        </w:tc>
      </w:tr>
      <w:tr w:rsidR="003448D8" w14:paraId="2D0E194A" w14:textId="77777777">
        <w:tc>
          <w:tcPr>
            <w:tcW w:w="9324" w:type="dxa"/>
            <w:gridSpan w:val="16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0309C52" w14:textId="77777777" w:rsidR="0000631C" w:rsidRDefault="00DD540C">
            <w:pPr>
              <w:rPr>
                <w:sz w:val="20"/>
              </w:rPr>
            </w:pPr>
            <w:r>
              <w:rPr>
                <w:sz w:val="20"/>
              </w:rPr>
              <w:t>I hereby certify that travel as shown above is to be incurred in connection with official business of the State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E9DB5B" w14:textId="77777777" w:rsidR="0000631C" w:rsidRDefault="0000631C"/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9100E2" w14:textId="77777777" w:rsidR="0000631C" w:rsidRDefault="0000631C"/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DBBB3D" w14:textId="77777777" w:rsidR="0000631C" w:rsidRDefault="0000631C"/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EAAE488" w14:textId="77777777" w:rsidR="0000631C" w:rsidRDefault="0000631C"/>
        </w:tc>
      </w:tr>
      <w:tr w:rsidR="003448D8" w14:paraId="61E7325E" w14:textId="77777777">
        <w:trPr>
          <w:cantSplit/>
          <w:trHeight w:val="280"/>
        </w:trPr>
        <w:tc>
          <w:tcPr>
            <w:tcW w:w="4662" w:type="dxa"/>
            <w:gridSpan w:val="7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0ECE44F" w14:textId="77777777" w:rsidR="0000631C" w:rsidRDefault="00DD540C">
            <w:r>
              <w:rPr>
                <w:sz w:val="20"/>
                <w:u w:val="single"/>
              </w:rPr>
              <w:t>Signed:</w:t>
            </w:r>
          </w:p>
        </w:tc>
        <w:tc>
          <w:tcPr>
            <w:tcW w:w="4662" w:type="dxa"/>
            <w:gridSpan w:val="9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AFF558E" w14:textId="77777777" w:rsidR="0000631C" w:rsidRDefault="00DD540C">
            <w:pPr>
              <w:pStyle w:val="Heading1"/>
            </w:pPr>
            <w:r>
              <w:t>Approved by Supervisor:</w:t>
            </w:r>
          </w:p>
        </w:tc>
        <w:tc>
          <w:tcPr>
            <w:tcW w:w="237" w:type="dxa"/>
            <w:vMerge w:val="restart"/>
            <w:tcBorders>
              <w:top w:val="single" w:sz="4" w:space="0" w:color="auto"/>
              <w:left w:val="nil"/>
              <w:bottom w:val="single" w:sz="18" w:space="0" w:color="auto"/>
            </w:tcBorders>
          </w:tcPr>
          <w:p w14:paraId="608224E4" w14:textId="77777777" w:rsidR="0000631C" w:rsidRDefault="0000631C"/>
        </w:tc>
        <w:tc>
          <w:tcPr>
            <w:tcW w:w="1527" w:type="dxa"/>
            <w:tcBorders>
              <w:top w:val="single" w:sz="4" w:space="0" w:color="auto"/>
              <w:bottom w:val="nil"/>
            </w:tcBorders>
            <w:vAlign w:val="center"/>
          </w:tcPr>
          <w:p w14:paraId="7BCE25DA" w14:textId="77777777" w:rsidR="0000631C" w:rsidRDefault="00DD540C">
            <w:pPr>
              <w:pStyle w:val="Heading1"/>
            </w:pPr>
            <w:r>
              <w:t>Date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2E8F1308" w14:textId="77777777" w:rsidR="0000631C" w:rsidRDefault="00DD540C">
            <w:pPr>
              <w:pStyle w:val="Heading1"/>
            </w:pPr>
            <w:r>
              <w:t>Approved- Agency Head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41D9F70B" w14:textId="77777777" w:rsidR="0000631C" w:rsidRDefault="00DD540C">
            <w:pPr>
              <w:pStyle w:val="Heading1"/>
            </w:pPr>
            <w:r>
              <w:t>Date</w:t>
            </w:r>
          </w:p>
        </w:tc>
      </w:tr>
      <w:tr w:rsidR="003448D8" w14:paraId="28B46A4E" w14:textId="77777777">
        <w:trPr>
          <w:cantSplit/>
          <w:trHeight w:val="674"/>
        </w:trPr>
        <w:tc>
          <w:tcPr>
            <w:tcW w:w="4662" w:type="dxa"/>
            <w:gridSpan w:val="7"/>
            <w:tcBorders>
              <w:top w:val="nil"/>
              <w:bottom w:val="single" w:sz="18" w:space="0" w:color="auto"/>
              <w:right w:val="nil"/>
            </w:tcBorders>
            <w:vAlign w:val="center"/>
          </w:tcPr>
          <w:p w14:paraId="7D842406" w14:textId="77777777" w:rsidR="0000631C" w:rsidRDefault="0000631C">
            <w:pPr>
              <w:rPr>
                <w:sz w:val="20"/>
              </w:rPr>
            </w:pPr>
          </w:p>
        </w:tc>
        <w:tc>
          <w:tcPr>
            <w:tcW w:w="4662" w:type="dxa"/>
            <w:gridSpan w:val="9"/>
            <w:tcBorders>
              <w:top w:val="nil"/>
              <w:bottom w:val="single" w:sz="18" w:space="0" w:color="auto"/>
              <w:right w:val="nil"/>
            </w:tcBorders>
            <w:vAlign w:val="center"/>
          </w:tcPr>
          <w:p w14:paraId="5166FF40" w14:textId="77777777" w:rsidR="0000631C" w:rsidRDefault="0000631C">
            <w:pPr>
              <w:rPr>
                <w:sz w:val="20"/>
              </w:rPr>
            </w:pPr>
          </w:p>
        </w:tc>
        <w:tc>
          <w:tcPr>
            <w:tcW w:w="237" w:type="dxa"/>
            <w:vMerge/>
            <w:tcBorders>
              <w:left w:val="nil"/>
              <w:bottom w:val="single" w:sz="18" w:space="0" w:color="auto"/>
            </w:tcBorders>
          </w:tcPr>
          <w:p w14:paraId="775B2ADD" w14:textId="77777777" w:rsidR="0000631C" w:rsidRDefault="0000631C"/>
        </w:tc>
        <w:tc>
          <w:tcPr>
            <w:tcW w:w="1527" w:type="dxa"/>
            <w:tcBorders>
              <w:top w:val="nil"/>
              <w:bottom w:val="single" w:sz="18" w:space="0" w:color="auto"/>
            </w:tcBorders>
          </w:tcPr>
          <w:p w14:paraId="7F8860B5" w14:textId="77777777" w:rsidR="0000631C" w:rsidRDefault="0000631C"/>
        </w:tc>
        <w:tc>
          <w:tcPr>
            <w:tcW w:w="2340" w:type="dxa"/>
            <w:gridSpan w:val="2"/>
            <w:tcBorders>
              <w:top w:val="nil"/>
              <w:bottom w:val="single" w:sz="18" w:space="0" w:color="auto"/>
            </w:tcBorders>
          </w:tcPr>
          <w:p w14:paraId="2DF30CD8" w14:textId="77777777" w:rsidR="0000631C" w:rsidRDefault="0000631C"/>
        </w:tc>
        <w:tc>
          <w:tcPr>
            <w:tcW w:w="1260" w:type="dxa"/>
            <w:gridSpan w:val="2"/>
            <w:tcBorders>
              <w:top w:val="nil"/>
              <w:bottom w:val="single" w:sz="18" w:space="0" w:color="auto"/>
            </w:tcBorders>
          </w:tcPr>
          <w:p w14:paraId="60409581" w14:textId="77777777" w:rsidR="0000631C" w:rsidRDefault="0000631C"/>
        </w:tc>
      </w:tr>
    </w:tbl>
    <w:p w14:paraId="2C5EF027" w14:textId="77777777" w:rsidR="00E73134" w:rsidRDefault="00E73134"/>
    <w:sectPr w:rsidR="00E73134">
      <w:footerReference w:type="default" r:id="rId9"/>
      <w:pgSz w:w="15840" w:h="12240" w:orient="landscape" w:code="1"/>
      <w:pgMar w:top="576" w:right="720" w:bottom="576" w:left="72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14277" w14:textId="77777777" w:rsidR="00DD540C" w:rsidRDefault="00DD540C">
      <w:r>
        <w:separator/>
      </w:r>
    </w:p>
  </w:endnote>
  <w:endnote w:type="continuationSeparator" w:id="0">
    <w:p w14:paraId="3E1D1E17" w14:textId="77777777" w:rsidR="00DD540C" w:rsidRDefault="00DD5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4D7DD" w14:textId="77777777" w:rsidR="0000631C" w:rsidRDefault="00DD540C">
    <w:pPr>
      <w:pStyle w:val="Footer"/>
      <w:rPr>
        <w:sz w:val="18"/>
        <w:szCs w:val="18"/>
      </w:rPr>
    </w:pPr>
    <w:r>
      <w:rPr>
        <w:sz w:val="18"/>
        <w:szCs w:val="18"/>
      </w:rPr>
      <w:t>Rev 07/03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  <w:t>DFS –A</w:t>
    </w:r>
    <w:r w:rsidR="00820373">
      <w:rPr>
        <w:sz w:val="18"/>
        <w:szCs w:val="18"/>
      </w:rPr>
      <w:t>A</w:t>
    </w:r>
    <w:r>
      <w:rPr>
        <w:sz w:val="18"/>
        <w:szCs w:val="18"/>
      </w:rPr>
      <w:t>-13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D6088" w14:textId="77777777" w:rsidR="00DD540C" w:rsidRDefault="00DD540C">
      <w:r>
        <w:separator/>
      </w:r>
    </w:p>
  </w:footnote>
  <w:footnote w:type="continuationSeparator" w:id="0">
    <w:p w14:paraId="37D734AE" w14:textId="77777777" w:rsidR="00DD540C" w:rsidRDefault="00DD54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31C"/>
    <w:rsid w:val="0000631C"/>
    <w:rsid w:val="000D01EC"/>
    <w:rsid w:val="003270D5"/>
    <w:rsid w:val="003448D8"/>
    <w:rsid w:val="00352BF0"/>
    <w:rsid w:val="00577160"/>
    <w:rsid w:val="00820373"/>
    <w:rsid w:val="008F0C31"/>
    <w:rsid w:val="00935794"/>
    <w:rsid w:val="00CE4471"/>
    <w:rsid w:val="00DD540C"/>
    <w:rsid w:val="00E7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12A384AB"/>
  <w15:docId w15:val="{4A3E005B-AC1E-43EB-BEE3-EC69873FD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0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731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reenec\Local%20Settings\Temporary%20Internet%20Files\OLK1B\DFS-A2-13-Travel%20Authoriz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comments0 xmlns="8595E4C6-A935-48D8-B070-EF3F5392FA4F" xsi:nil="true"/>
    <author0 xmlns="8595E4C6-A935-48D8-B070-EF3F5392FA4F" xsi:nil="true"/>
    <subject0 xmlns="8595E4C6-A935-48D8-B070-EF3F5392FA4F" xsi:nil="true"/>
    <category0 xmlns="8595E4C6-A935-48D8-B070-EF3F5392FA4F" xsi:nil="true"/>
    <manager0 xmlns="8595E4C6-A935-48D8-B070-EF3F5392FA4F" xsi:nil="true"/>
    <company0 xmlns="8595E4C6-A935-48D8-B070-EF3F5392FA4F" xsi:nil="true"/>
    <Division xmlns="8595E4C6-A935-48D8-B070-EF3F5392FA4F">Accounting &amp; Auditing</Division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E4958535A9D848B070EF3F5392FA4F" ma:contentTypeVersion="0" ma:contentTypeDescription="Create a new document." ma:contentTypeScope="" ma:versionID="2edb7453bbca83d99415d2e2ab2652bb">
  <xsd:schema xmlns:xsd="http://www.w3.org/2001/XMLSchema" xmlns:xs="http://www.w3.org/2001/XMLSchema" xmlns:p="http://schemas.microsoft.com/office/2006/metadata/properties" xmlns:ns2="8595E4C6-A935-48D8-B070-EF3F5392FA4F" targetNamespace="http://schemas.microsoft.com/office/2006/metadata/properties" ma:root="true" ma:fieldsID="b34efc52813ad181921eb8043356a238" ns2:_="">
    <xsd:import namespace="8595E4C6-A935-48D8-B070-EF3F5392FA4F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Division" minOccurs="0"/>
                <xsd:element ref="ns2:manager0" minOccurs="0"/>
                <xsd:element ref="ns2:category0" minOccurs="0"/>
                <xsd:element ref="ns2:subject0" minOccurs="0"/>
                <xsd:element ref="ns2:company0" minOccurs="0"/>
                <xsd:element ref="ns2:comment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5E4C6-A935-48D8-B070-EF3F5392FA4F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>
          <xsd:maxLength value="75"/>
        </xsd:restriction>
      </xsd:simpleType>
    </xsd:element>
    <xsd:element name="Division" ma:index="9" nillable="true" ma:displayName="Division" ma:internalName="Division">
      <xsd:simpleType>
        <xsd:restriction base="dms:Text">
          <xsd:maxLength value="255"/>
        </xsd:restriction>
      </xsd:simpleType>
    </xsd:element>
    <xsd:element name="manager0" ma:index="10" nillable="true" ma:displayName="Manager" ma:internalName="manager0">
      <xsd:simpleType>
        <xsd:restriction base="dms:Text">
          <xsd:maxLength value="255"/>
        </xsd:restriction>
      </xsd:simpleType>
    </xsd:element>
    <xsd:element name="category0" ma:index="11" nillable="true" ma:displayName="Category" ma:format="Dropdown" ma:internalName="category0">
      <xsd:simpleType>
        <xsd:union memberTypes="dms:Text">
          <xsd:simpleType>
            <xsd:restriction base="dms:Choice">
              <xsd:enumeration value="Classification and Pay"/>
              <xsd:enumeration value="Employee Relations"/>
              <xsd:enumeration value="Management Forms"/>
              <xsd:enumeration value="Management Performance"/>
              <xsd:enumeration value="Miscellaneous"/>
              <xsd:enumeration value="Performance Review"/>
              <xsd:enumeration value="Recruitment and Benefits"/>
            </xsd:restriction>
          </xsd:simpleType>
        </xsd:union>
      </xsd:simpleType>
    </xsd:element>
    <xsd:element name="subject0" ma:index="12" nillable="true" ma:displayName="Subject" ma:internalName="subject0">
      <xsd:simpleType>
        <xsd:restriction base="dms:Text">
          <xsd:maxLength value="255"/>
        </xsd:restriction>
      </xsd:simpleType>
    </xsd:element>
    <xsd:element name="company0" ma:index="13" nillable="true" ma:displayName="Company" ma:internalName="company0">
      <xsd:simpleType>
        <xsd:restriction base="dms:Text">
          <xsd:maxLength value="255"/>
        </xsd:restriction>
      </xsd:simpleType>
    </xsd:element>
    <xsd:element name="comments0" ma:index="14" nillable="true" ma:displayName="Comments" ma:internalName="comment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C767E1-86E9-4848-A293-EC0A25594ABE}">
  <ds:schemaRefs>
    <ds:schemaRef ds:uri="http://schemas.microsoft.com/office/2006/metadata/properties"/>
    <ds:schemaRef ds:uri="8595E4C6-A935-48D8-B070-EF3F5392FA4F"/>
  </ds:schemaRefs>
</ds:datastoreItem>
</file>

<file path=customXml/itemProps2.xml><?xml version="1.0" encoding="utf-8"?>
<ds:datastoreItem xmlns:ds="http://schemas.openxmlformats.org/officeDocument/2006/customXml" ds:itemID="{B08551AC-A578-4366-8641-A6C9A474CD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B10E6F-BA04-4D8A-B346-3A1F7217F2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95E4C6-A935-48D8-B070-EF3F5392FA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DFS-A2-13-Travel Authorization.dot</Template>
  <TotalTime>1</TotalTime>
  <Pages>1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Kamen, Dina</dc:creator>
  <cp:lastModifiedBy>Kamen, Dina</cp:lastModifiedBy>
  <cp:revision>2</cp:revision>
  <dcterms:created xsi:type="dcterms:W3CDTF">2026-09-09T15:12:00Z</dcterms:created>
  <dcterms:modified xsi:type="dcterms:W3CDTF">2026-09-09T15:12:00Z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b8218f57-6ca5-4b48-b16d-52f61079148e</vt:lpwstr>
  </property>
</Properties>
</file>